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783" w:rsidRDefault="003D3E1F">
      <w:pPr>
        <w:pStyle w:val="Bezodstpw"/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08004" cy="520705"/>
            <wp:effectExtent l="0" t="0" r="6346" b="0"/>
            <wp:docPr id="1" name="Obraz 1" descr="C:\Users\user113\zdjęcia 2018\Pictures\20200525he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4" cy="5207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783" w:rsidRDefault="00EC5783">
      <w:pPr>
        <w:pStyle w:val="Bezodstpw"/>
      </w:pPr>
    </w:p>
    <w:p w:rsidR="00EC5783" w:rsidRDefault="00EC5783">
      <w:pPr>
        <w:pStyle w:val="Bezodstpw"/>
        <w:jc w:val="center"/>
      </w:pPr>
    </w:p>
    <w:p w:rsidR="00EC5783" w:rsidRDefault="003D3E1F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ZGŁOSZENIE KANDYDATA </w:t>
      </w:r>
      <w:r>
        <w:rPr>
          <w:rFonts w:ascii="Times New Roman" w:hAnsi="Times New Roman"/>
          <w:b/>
          <w:sz w:val="28"/>
          <w:szCs w:val="24"/>
        </w:rPr>
        <w:br/>
      </w:r>
      <w:r>
        <w:rPr>
          <w:rFonts w:ascii="Times New Roman" w:hAnsi="Times New Roman"/>
          <w:b/>
          <w:sz w:val="28"/>
          <w:szCs w:val="24"/>
        </w:rPr>
        <w:t>NA CZŁONKA KOMISJI KONKURSOWEJ</w:t>
      </w:r>
    </w:p>
    <w:p w:rsidR="00EC5783" w:rsidRDefault="00EC578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EC5783" w:rsidRDefault="00EC578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EC5783" w:rsidRDefault="00EC5783">
      <w:pPr>
        <w:pStyle w:val="Bezodstpw"/>
        <w:jc w:val="center"/>
      </w:pPr>
    </w:p>
    <w:p w:rsidR="00EC5783" w:rsidRDefault="00EC5783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</w:p>
    <w:p w:rsidR="00EC5783" w:rsidRDefault="003D3E1F">
      <w:pPr>
        <w:pStyle w:val="Bezodstpw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Imię i nazwisko ……………………………………..…………………………….</w:t>
      </w:r>
    </w:p>
    <w:p w:rsidR="00EC5783" w:rsidRDefault="003D3E1F">
      <w:pPr>
        <w:pStyle w:val="Bezodstpw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……………………………………………………......…………………….</w:t>
      </w:r>
    </w:p>
    <w:p w:rsidR="00EC5783" w:rsidRDefault="003D3E1F">
      <w:pPr>
        <w:pStyle w:val="Bezodstpw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 </w:t>
      </w:r>
      <w:r>
        <w:rPr>
          <w:rFonts w:ascii="Times New Roman" w:hAnsi="Times New Roman"/>
          <w:sz w:val="24"/>
        </w:rPr>
        <w:t>…………………..………..……………………………………………………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Email ………………….…………………………………………………………...</w:t>
      </w:r>
    </w:p>
    <w:p w:rsidR="00EC5783" w:rsidRDefault="00EC5783">
      <w:pPr>
        <w:pStyle w:val="Bezodstpw"/>
        <w:spacing w:line="360" w:lineRule="auto"/>
        <w:rPr>
          <w:rFonts w:ascii="Times New Roman" w:hAnsi="Times New Roman"/>
          <w:sz w:val="24"/>
        </w:rPr>
      </w:pPr>
    </w:p>
    <w:p w:rsidR="00EC5783" w:rsidRDefault="003D3E1F">
      <w:pPr>
        <w:pStyle w:val="Bezodstpw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Zgłoszenia dokonuję jako:</w:t>
      </w:r>
    </w:p>
    <w:p w:rsidR="00EC5783" w:rsidRDefault="003D3E1F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przedstawiciel klubu sportowego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nazwa klubu:……………………………………………………………..</w:t>
      </w:r>
    </w:p>
    <w:p w:rsidR="00EC5783" w:rsidRDefault="003D3E1F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działacz społeczny.</w:t>
      </w:r>
    </w:p>
    <w:p w:rsidR="00EC5783" w:rsidRDefault="00EC5783">
      <w:pPr>
        <w:pStyle w:val="Bezodstpw"/>
        <w:spacing w:line="360" w:lineRule="auto"/>
        <w:rPr>
          <w:rFonts w:ascii="Times New Roman" w:hAnsi="Times New Roman"/>
          <w:sz w:val="24"/>
        </w:rPr>
      </w:pPr>
    </w:p>
    <w:p w:rsidR="00EC5783" w:rsidRDefault="00EC5783">
      <w:pPr>
        <w:pStyle w:val="Bezodstpw"/>
        <w:rPr>
          <w:rFonts w:ascii="Times New Roman" w:hAnsi="Times New Roman"/>
          <w:sz w:val="24"/>
        </w:rPr>
      </w:pPr>
    </w:p>
    <w:p w:rsidR="00EC5783" w:rsidRDefault="00EC5783">
      <w:pPr>
        <w:pStyle w:val="Bezodstpw"/>
        <w:rPr>
          <w:rFonts w:ascii="Times New Roman" w:hAnsi="Times New Roman"/>
          <w:sz w:val="24"/>
        </w:rPr>
      </w:pPr>
    </w:p>
    <w:p w:rsidR="00EC5783" w:rsidRDefault="003D3E1F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Oświadczam, że zapoznałem(-am) się z treścią uchwały nr </w:t>
      </w:r>
      <w:r>
        <w:rPr>
          <w:rFonts w:ascii="Times New Roman" w:hAnsi="Times New Roman"/>
          <w:sz w:val="24"/>
        </w:rPr>
        <w:t>XXI/181/2025 Rady Miejskiej w Drawsku Pomorskim z dnia 30 października 2025 r.</w:t>
      </w:r>
    </w:p>
    <w:p w:rsidR="00EC5783" w:rsidRDefault="00EC5783">
      <w:pPr>
        <w:pStyle w:val="Bezodstpw"/>
        <w:rPr>
          <w:rFonts w:ascii="Times New Roman" w:hAnsi="Times New Roman"/>
          <w:sz w:val="24"/>
        </w:rPr>
      </w:pPr>
    </w:p>
    <w:p w:rsidR="00EC5783" w:rsidRDefault="00EC5783">
      <w:pPr>
        <w:pStyle w:val="Bezodstpw"/>
        <w:rPr>
          <w:rFonts w:ascii="Times New Roman" w:hAnsi="Times New Roman"/>
          <w:sz w:val="24"/>
        </w:rPr>
      </w:pPr>
    </w:p>
    <w:p w:rsidR="00EC5783" w:rsidRDefault="00EC5783">
      <w:pPr>
        <w:pStyle w:val="Bezodstpw"/>
        <w:rPr>
          <w:rFonts w:ascii="Times New Roman" w:hAnsi="Times New Roman"/>
          <w:sz w:val="24"/>
        </w:rPr>
      </w:pPr>
    </w:p>
    <w:p w:rsidR="00EC5783" w:rsidRDefault="003D3E1F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………………………………….</w:t>
      </w:r>
    </w:p>
    <w:p w:rsidR="00EC5783" w:rsidRDefault="003D3E1F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Miejscowość, data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Podpis  </w:t>
      </w:r>
    </w:p>
    <w:p w:rsidR="00EC5783" w:rsidRDefault="00EC5783">
      <w:pPr>
        <w:pStyle w:val="Bezodstpw"/>
        <w:rPr>
          <w:rFonts w:ascii="Times New Roman" w:hAnsi="Times New Roman"/>
          <w:sz w:val="24"/>
        </w:rPr>
      </w:pPr>
    </w:p>
    <w:p w:rsidR="00EC5783" w:rsidRDefault="003D3E1F">
      <w:pPr>
        <w:pStyle w:val="NormalnyWeb"/>
      </w:pPr>
      <w:r>
        <w:t>Wyrażam zgodę na przetwarzanie moich danych osobowych z</w:t>
      </w:r>
      <w:r>
        <w:t>awartych w niniejszej karcie zgłoszeniowej dla potrzeb postępowania związanego z powołaniem komisji konkursowej, zgodnie z obowiązującymi przepisami prawa.</w:t>
      </w:r>
    </w:p>
    <w:p w:rsidR="00EC5783" w:rsidRDefault="00EC5783">
      <w:pPr>
        <w:pStyle w:val="Bezodstpw"/>
        <w:rPr>
          <w:rFonts w:ascii="Times New Roman" w:hAnsi="Times New Roman"/>
          <w:sz w:val="20"/>
          <w:szCs w:val="20"/>
        </w:rPr>
      </w:pPr>
    </w:p>
    <w:p w:rsidR="00EC5783" w:rsidRDefault="00EC5783">
      <w:pPr>
        <w:pStyle w:val="Bezodstpw"/>
        <w:rPr>
          <w:rFonts w:ascii="Times New Roman" w:hAnsi="Times New Roman"/>
          <w:sz w:val="20"/>
          <w:szCs w:val="20"/>
        </w:rPr>
      </w:pPr>
    </w:p>
    <w:p w:rsidR="00EC5783" w:rsidRDefault="003D3E1F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………………………………….</w:t>
      </w:r>
    </w:p>
    <w:p w:rsidR="00EC5783" w:rsidRDefault="003D3E1F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Miejscowość, data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Podpis  </w:t>
      </w:r>
    </w:p>
    <w:p w:rsidR="00EC5783" w:rsidRDefault="00EC5783">
      <w:pPr>
        <w:pStyle w:val="Bezodstpw"/>
        <w:rPr>
          <w:rFonts w:ascii="Times New Roman" w:hAnsi="Times New Roman"/>
          <w:sz w:val="20"/>
          <w:szCs w:val="20"/>
        </w:rPr>
      </w:pPr>
    </w:p>
    <w:p w:rsidR="00EC5783" w:rsidRDefault="00EC5783">
      <w:pPr>
        <w:pStyle w:val="Bezodstpw"/>
        <w:rPr>
          <w:rFonts w:ascii="Times New Roman" w:hAnsi="Times New Roman"/>
          <w:sz w:val="20"/>
          <w:szCs w:val="20"/>
        </w:rPr>
      </w:pPr>
    </w:p>
    <w:p w:rsidR="00EC5783" w:rsidRDefault="00EC5783">
      <w:pPr>
        <w:pStyle w:val="Bezodstpw"/>
        <w:rPr>
          <w:rFonts w:ascii="Times New Roman" w:hAnsi="Times New Roman"/>
          <w:sz w:val="20"/>
          <w:szCs w:val="20"/>
        </w:rPr>
      </w:pP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>
        <w:rPr>
          <w:rFonts w:ascii="Times New Roman" w:hAnsi="Times New Roman"/>
          <w:sz w:val="20"/>
          <w:szCs w:val="20"/>
        </w:rPr>
        <w:lastRenderedPageBreak/>
        <w:t>KLAUZULA INFORMACYJNA O PRZETWARZANIU DANYCH OSOBOWYCH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</w:t>
      </w:r>
      <w:r>
        <w:rPr>
          <w:rFonts w:ascii="Times New Roman" w:hAnsi="Times New Roman"/>
          <w:sz w:val="20"/>
          <w:szCs w:val="20"/>
        </w:rPr>
        <w:t xml:space="preserve"> danych osobowych i w sprawie swobodnego przepływu takich danych oraz uchylenia dyrektywy 95/46/WE (ogólnie rozporządzenie o ochronie danych „RODO”), informuję, że: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Administratorem Pani/Pana danych osobowych jest Burmistrz Drawska Pomorskiego, z siedzib</w:t>
      </w:r>
      <w:r>
        <w:rPr>
          <w:rFonts w:ascii="Times New Roman" w:hAnsi="Times New Roman"/>
          <w:sz w:val="20"/>
          <w:szCs w:val="20"/>
        </w:rPr>
        <w:t>ą Urząd Miejski w Drawsku Pomorskim, ul. Sikorskiego 41, 78-500 Drawsko Pomorskie, tel.: 943446800, e-mail: drawsko@drawsko.pl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Kontakt z Inspektorem Ochrony Danych e-mail: iod@drawsko.pl; tel. 943446864 lub listownie: Urząd Miejski w Drawsku Pomorskim, </w:t>
      </w:r>
      <w:r>
        <w:rPr>
          <w:rFonts w:ascii="Times New Roman" w:hAnsi="Times New Roman"/>
          <w:sz w:val="20"/>
          <w:szCs w:val="20"/>
        </w:rPr>
        <w:t>ul. Sikorskiego 41, 78-500 Drawsko Pomorskie – w przypadku pytań co do sposobu i zakresu przetwarzania Państwa danych osobowych w Urzędzie Miejskim w Drawsku Pomorskimoraz przysługujących Państwu uprawnień.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Pani/Pana dane osobowe przetwarzane będą na po</w:t>
      </w:r>
      <w:r>
        <w:rPr>
          <w:rFonts w:ascii="Times New Roman" w:hAnsi="Times New Roman"/>
          <w:sz w:val="20"/>
          <w:szCs w:val="20"/>
        </w:rPr>
        <w:t>dstawie art. 6 ust. 1 lit. a, c i e RODO zgodnie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wyrażoną zgodą na przetwarzanie numeru telefonu w celu kontaktowym, zgodnie z art. 6 ust. 1 lit. C RODO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wypełnienia obowiązku prawnego ciążącego na Administratorze oraz zgodnie art. 6 ust. 1lit. E w</w:t>
      </w:r>
      <w:r>
        <w:rPr>
          <w:rFonts w:ascii="Times New Roman" w:hAnsi="Times New Roman"/>
          <w:sz w:val="20"/>
          <w:szCs w:val="20"/>
        </w:rPr>
        <w:t xml:space="preserve"> celu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wykonywania zadania realizowanego w interesie publicznym lub w ramach sprawowania władzy publicznej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powierzonej Administratorowi.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Dane osobowe będą przechowywane na okres niezbędny do realizacji w/w konkursu zgodnie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obowiązującymi przepisami pra</w:t>
      </w:r>
      <w:r>
        <w:rPr>
          <w:rFonts w:ascii="Times New Roman" w:hAnsi="Times New Roman"/>
          <w:sz w:val="20"/>
          <w:szCs w:val="20"/>
        </w:rPr>
        <w:t>wa, nie krócej niż przez okres wskazany w przepisach o archiwizacji.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Na zasadach określonych w RODO posiada Pan/Pani prawo dostępu do treści danych oraz prawo ich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sprostowania, ograniczenia przetwarzania oraz prawo do wycofania zgody w dowolnym momencie</w:t>
      </w:r>
      <w:r>
        <w:rPr>
          <w:rFonts w:ascii="Times New Roman" w:hAnsi="Times New Roman"/>
          <w:sz w:val="20"/>
          <w:szCs w:val="20"/>
        </w:rPr>
        <w:t xml:space="preserve"> bez wpływu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zgodność z prawem przetwarzania, którego dokonano na podstawie zgody przed jej cofnięciem.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Ma Pan/Pani prawo wniesienia skargi do organu nadzorczego, tj. Prezesa Urzędu Ochrony Danych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Osobowych, gdy uznam iż przetwarzanie moich danych oso</w:t>
      </w:r>
      <w:r>
        <w:rPr>
          <w:rFonts w:ascii="Times New Roman" w:hAnsi="Times New Roman"/>
          <w:sz w:val="20"/>
          <w:szCs w:val="20"/>
        </w:rPr>
        <w:t>bowych narusza przepisy RODO.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Podanie danych osobowych jest dobrowolne i będzie służyć tylko i wyłącznie w celach kontaktowych.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Podane dane nie będą przetwarzane w sposób zautomatyzowany, w tym również profilowane.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 Administrator dokłada wszelkich </w:t>
      </w:r>
      <w:r>
        <w:rPr>
          <w:rFonts w:ascii="Times New Roman" w:hAnsi="Times New Roman"/>
          <w:sz w:val="20"/>
          <w:szCs w:val="20"/>
        </w:rPr>
        <w:t>starań, aby zapewnić środki fizycznej, technicznej i organizacyjnej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danych osobowych przed ich przypadkowym lub umyślnym zniszczeniem, utratą, zmianą,</w:t>
      </w:r>
    </w:p>
    <w:p w:rsidR="00EC5783" w:rsidRDefault="003D3E1F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nieuprawnionym ujawnieniem, wykorzystaniem czy dostępem, zgodnie z obowiązującymi przepisami.</w:t>
      </w:r>
    </w:p>
    <w:p w:rsidR="00EC5783" w:rsidRDefault="003D3E1F">
      <w:pPr>
        <w:pStyle w:val="Bezodstpw"/>
        <w:jc w:val="both"/>
      </w:pPr>
      <w:r>
        <w:rPr>
          <w:rFonts w:ascii="Times New Roman" w:hAnsi="Times New Roman"/>
          <w:sz w:val="20"/>
          <w:szCs w:val="20"/>
        </w:rPr>
        <w:t>Pan</w:t>
      </w:r>
      <w:r>
        <w:rPr>
          <w:rFonts w:ascii="Times New Roman" w:hAnsi="Times New Roman"/>
          <w:sz w:val="20"/>
          <w:szCs w:val="20"/>
        </w:rPr>
        <w:t>i/Pana dane osobowe otrzymał od uprawnionego podmiotu, tj. podmiotu sporządzającego wniosek</w:t>
      </w:r>
    </w:p>
    <w:sectPr w:rsidR="00EC578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E1F" w:rsidRDefault="003D3E1F">
      <w:pPr>
        <w:spacing w:after="0" w:line="240" w:lineRule="auto"/>
      </w:pPr>
      <w:r>
        <w:separator/>
      </w:r>
    </w:p>
  </w:endnote>
  <w:endnote w:type="continuationSeparator" w:id="0">
    <w:p w:rsidR="003D3E1F" w:rsidRDefault="003D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E1F" w:rsidRDefault="003D3E1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D3E1F" w:rsidRDefault="003D3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373AE"/>
    <w:multiLevelType w:val="multilevel"/>
    <w:tmpl w:val="67D6EEAE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C5783"/>
    <w:rsid w:val="003D3E1F"/>
    <w:rsid w:val="00C85214"/>
    <w:rsid w:val="00EC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0ECC3-19C7-4785-9642-B7B38F86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pPr>
      <w:suppressAutoHyphens/>
      <w:spacing w:after="0" w:line="240" w:lineRule="auto"/>
    </w:pPr>
  </w:style>
  <w:style w:type="paragraph" w:styleId="NormalnyWeb">
    <w:name w:val="Normal (Web)"/>
    <w:basedOn w:val="Normalny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user113</dc:creator>
  <dc:description/>
  <cp:lastModifiedBy>user113</cp:lastModifiedBy>
  <cp:revision>2</cp:revision>
  <dcterms:created xsi:type="dcterms:W3CDTF">2026-01-27T13:26:00Z</dcterms:created>
  <dcterms:modified xsi:type="dcterms:W3CDTF">2026-01-27T13:26:00Z</dcterms:modified>
</cp:coreProperties>
</file>